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993" w:rsidRPr="0000478C" w:rsidRDefault="002F1E97">
      <w:pPr>
        <w:jc w:val="center"/>
        <w:rPr>
          <w:rFonts w:hint="eastAsia"/>
          <w:sz w:val="40"/>
        </w:rPr>
      </w:pPr>
      <w:bookmarkStart w:id="0" w:name="_GoBack"/>
      <w:bookmarkEnd w:id="0"/>
      <w:r>
        <w:rPr>
          <w:rFonts w:hint="eastAsia"/>
          <w:sz w:val="40"/>
        </w:rPr>
        <w:t>退勤時</w:t>
      </w:r>
      <w:r w:rsidR="00053993" w:rsidRPr="0000478C">
        <w:rPr>
          <w:rFonts w:hint="eastAsia"/>
          <w:sz w:val="40"/>
        </w:rPr>
        <w:t>の手順書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39"/>
        <w:gridCol w:w="8063"/>
      </w:tblGrid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滅菌をかける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タオルを替え、洗濯する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超音波洗浄器の液を流し、洗う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ﾕﾆｯﾄを上げ、ﾕﾆｯﾄを拭く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スピットン・バキュームかごを洗う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ブラッケトテーブルを拭き、ｾﾒﾝﾄ等を落とす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チェア・バキューム・３</w:t>
            </w:r>
            <w:r>
              <w:rPr>
                <w:rFonts w:hint="eastAsia"/>
              </w:rPr>
              <w:t>WAY</w:t>
            </w:r>
            <w:r>
              <w:rPr>
                <w:rFonts w:hint="eastAsia"/>
              </w:rPr>
              <w:t>シリンジを拭く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フットスイッチを拭く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シャーカステンを拭く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バーポイントを超音波洗浄する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バキュームに水を吸水する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各エンジン・ﾀｰﾋﾞﾝにオイルを注入する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三角ｺｰﾅｰの廃棄印象材を捨て、漂白液につける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スツールの上を拭き、ｾﾒﾝﾄ等を除去する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ﾕﾆｯﾄの電源を切る、寒天のコンセントを抜く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自現器のスイッチを切り、水を交換する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湿ボックスを洗う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掃除機をかける（受付、診療室内、ｽﾀｯﾌﾙｰﾑ）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トイレの清掃（汚物入れ、ﾀﾝｸ、洗面台、鏡、便器、床、を拭く）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ﾍﾟﾊﾟｰ補充、ﾏｯﾄの汚れ確認、ﾀｵﾙの交換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ゴミ集め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翌日のｶﾙﾃを準備する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日計の締め、現金の締めをする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明日の釣り銭を確認する。（ない場合は、翌日の早番にメモを残す）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オートクレーブ・超音波洗浄器のコンセントを抜く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有線のスイッチを切る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タイムカードを押す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電気・エアコンのスイッチをきる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</w:p>
        </w:tc>
      </w:tr>
    </w:tbl>
    <w:p w:rsidR="00053993" w:rsidRDefault="00053993">
      <w:pPr>
        <w:rPr>
          <w:rFonts w:hint="eastAsia"/>
        </w:rPr>
      </w:pPr>
    </w:p>
    <w:p w:rsidR="00053993" w:rsidRDefault="00053993">
      <w:pPr>
        <w:rPr>
          <w:rFonts w:hint="eastAsia"/>
        </w:rPr>
      </w:pPr>
    </w:p>
    <w:sectPr w:rsidR="000539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BC5" w:rsidRDefault="00637BC5">
      <w:r>
        <w:separator/>
      </w:r>
    </w:p>
  </w:endnote>
  <w:endnote w:type="continuationSeparator" w:id="0">
    <w:p w:rsidR="00637BC5" w:rsidRDefault="00637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78C" w:rsidRDefault="0000478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993" w:rsidRDefault="0000478C">
    <w:pPr>
      <w:pStyle w:val="a4"/>
      <w:jc w:val="right"/>
      <w:rPr>
        <w:rFonts w:hint="eastAsia"/>
        <w:sz w:val="16"/>
      </w:rPr>
    </w:pPr>
    <w:r>
      <w:rPr>
        <w:rFonts w:hint="eastAsia"/>
        <w:sz w:val="16"/>
      </w:rPr>
      <w:t>株式会社インサイト作成</w:t>
    </w:r>
  </w:p>
  <w:p w:rsidR="00053993" w:rsidRDefault="00053993">
    <w:pPr>
      <w:pStyle w:val="a4"/>
      <w:jc w:val="right"/>
      <w:rPr>
        <w:rFonts w:hint="eastAsia"/>
        <w:sz w:val="16"/>
      </w:rPr>
    </w:pPr>
  </w:p>
  <w:p w:rsidR="00053993" w:rsidRDefault="00053993">
    <w:pPr>
      <w:pStyle w:val="a4"/>
      <w:jc w:val="right"/>
      <w:rPr>
        <w:rFonts w:hint="eastAsia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78C" w:rsidRDefault="0000478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BC5" w:rsidRDefault="00637BC5">
      <w:r>
        <w:separator/>
      </w:r>
    </w:p>
  </w:footnote>
  <w:footnote w:type="continuationSeparator" w:id="0">
    <w:p w:rsidR="00637BC5" w:rsidRDefault="00637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78C" w:rsidRDefault="0000478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993" w:rsidRDefault="0000478C">
    <w:pPr>
      <w:pStyle w:val="a3"/>
      <w:rPr>
        <w:rFonts w:hint="eastAsia"/>
      </w:rPr>
    </w:pPr>
    <w:r>
      <w:rPr>
        <w:rStyle w:val="a5"/>
        <w:rFonts w:hint="eastAsia"/>
      </w:rPr>
      <w:t>●●</w:t>
    </w:r>
    <w:r w:rsidR="00053993">
      <w:rPr>
        <w:rStyle w:val="a5"/>
        <w:rFonts w:hint="eastAsia"/>
      </w:rPr>
      <w:t>歯科医院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78C" w:rsidRDefault="000047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A7DE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">
    <w:nsid w:val="2F742E4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33347C51"/>
    <w:multiLevelType w:val="singleLevel"/>
    <w:tmpl w:val="78AE1BD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3">
    <w:nsid w:val="37EC09F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85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IPSpeechSession$" w:val="FALSE"/>
    <w:docVar w:name="IPSpeechSessionSaved$" w:val="FALSE"/>
  </w:docVars>
  <w:rsids>
    <w:rsidRoot w:val="0000478C"/>
    <w:rsid w:val="0000478C"/>
    <w:rsid w:val="00053993"/>
    <w:rsid w:val="002F1E97"/>
    <w:rsid w:val="005613A4"/>
    <w:rsid w:val="005B6FA4"/>
    <w:rsid w:val="0063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Office\Dictdoc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Dictdoc.dot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朝の手順書</vt:lpstr>
      <vt:lpstr>朝の手順書</vt:lpstr>
    </vt:vector>
  </TitlesOfParts>
  <Company>ノブデンタルオフィス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朝の手順書</dc:title>
  <dc:creator>渡辺</dc:creator>
  <cp:lastModifiedBy>芳賀 峡子</cp:lastModifiedBy>
  <cp:revision>2</cp:revision>
  <cp:lastPrinted>2000-02-16T08:04:00Z</cp:lastPrinted>
  <dcterms:created xsi:type="dcterms:W3CDTF">2018-01-30T06:50:00Z</dcterms:created>
  <dcterms:modified xsi:type="dcterms:W3CDTF">2018-01-30T06:50:00Z</dcterms:modified>
</cp:coreProperties>
</file>