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993" w:rsidRPr="0000478C" w:rsidRDefault="009A3644">
      <w:pPr>
        <w:jc w:val="center"/>
        <w:rPr>
          <w:rFonts w:hint="eastAsia"/>
          <w:b/>
          <w:sz w:val="40"/>
        </w:rPr>
      </w:pPr>
      <w:bookmarkStart w:id="0" w:name="_GoBack"/>
      <w:bookmarkEnd w:id="0"/>
      <w:r>
        <w:rPr>
          <w:rFonts w:hint="eastAsia"/>
          <w:b/>
          <w:sz w:val="40"/>
        </w:rPr>
        <w:t>出勤時</w:t>
      </w:r>
      <w:r w:rsidR="00053993" w:rsidRPr="0000478C">
        <w:rPr>
          <w:rFonts w:hint="eastAsia"/>
          <w:b/>
          <w:sz w:val="40"/>
        </w:rPr>
        <w:t>の手順書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39"/>
        <w:gridCol w:w="8063"/>
      </w:tblGrid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来院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着替え（身だしなみを整える）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タイムカードを刻印する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有線を</w:t>
            </w:r>
            <w:r>
              <w:rPr>
                <w:rFonts w:hint="eastAsia"/>
              </w:rPr>
              <w:t>on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TV</w:t>
            </w:r>
            <w:r>
              <w:rPr>
                <w:rFonts w:hint="eastAsia"/>
              </w:rPr>
              <w:t>を</w:t>
            </w:r>
            <w:r>
              <w:rPr>
                <w:rFonts w:hint="eastAsia"/>
              </w:rPr>
              <w:t>on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DVD</w:t>
            </w:r>
            <w:r>
              <w:rPr>
                <w:rFonts w:hint="eastAsia"/>
              </w:rPr>
              <w:t>は</w:t>
            </w:r>
            <w:r>
              <w:rPr>
                <w:rFonts w:hint="eastAsia"/>
              </w:rPr>
              <w:t>repeat</w:t>
            </w:r>
            <w:r>
              <w:rPr>
                <w:rFonts w:hint="eastAsia"/>
              </w:rPr>
              <w:t>を２回押す（ＬＤの場合は</w:t>
            </w:r>
            <w:r>
              <w:rPr>
                <w:rFonts w:hint="eastAsia"/>
              </w:rPr>
              <w:t>repeat</w:t>
            </w:r>
            <w:r>
              <w:rPr>
                <w:rFonts w:hint="eastAsia"/>
              </w:rPr>
              <w:t>を３回押す）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ﾌﾞﾗｲﾝﾄﾞを開ける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朝礼（９時２５分）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受付テーブルを拭く（ｺﾝﾋﾟｭｰﾀ、</w:t>
            </w:r>
            <w:r>
              <w:rPr>
                <w:rFonts w:hint="eastAsia"/>
              </w:rPr>
              <w:t>TV</w:t>
            </w:r>
            <w:r>
              <w:rPr>
                <w:rFonts w:hint="eastAsia"/>
              </w:rPr>
              <w:t>、ﾚｼﾞ、の上）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ｺﾝﾋﾟｭｰﾀ、</w:t>
            </w:r>
            <w:r>
              <w:rPr>
                <w:rFonts w:hint="eastAsia"/>
              </w:rPr>
              <w:t>TV</w:t>
            </w:r>
            <w:r>
              <w:rPr>
                <w:rFonts w:hint="eastAsia"/>
              </w:rPr>
              <w:t>、ﾚｼﾞの上を拭く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掲示板の上を拭く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待合室のテーブルを拭き、本の整理をする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洗面台を拭く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下駄箱を拭き、ｽﾘｯﾊﾟを整理整頓する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植木の枯れ葉を取り除く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ドアガラスを拭く（サン、ドアノブの部分も）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階段を掃き掃除する（手すりも）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ポストの郵便物を取りだす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＜ﾕﾆｯﾄの準備＞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根治に使用する水を入れる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前日のﾊﾞｰをﾊﾞｰｽﾀﾝﾄﾞに戻す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ﾀﾞｯﾍﾟﾝｸﾞﾗｽの中にｱｸﾞｻｰﾙを入れる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茶の薬瓶にアルコールを入れる（ｱﾙｺｰと表示）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白の薬瓶にｵｷｼﾄﾞｰﾙを入れる（</w:t>
            </w:r>
            <w:r>
              <w:rPr>
                <w:rFonts w:hint="eastAsia"/>
              </w:rPr>
              <w:t>OX</w:t>
            </w:r>
            <w:r>
              <w:rPr>
                <w:rFonts w:hint="eastAsia"/>
              </w:rPr>
              <w:t>お表示）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前日のガーゼを取り出し、ｱﾙｺｰﾙｶﾞｰｾﾞにする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新しくガーゼを補充する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前日のワッテを取り出し、ｱﾙｺｰﾙﾜｯﾃにする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新しくワッテを補充する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ロールワッテの補充（古いモノを上になるように）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ｽﾋﾟｯﾄﾝに白いﾌﾟﾗｽﾁｯｸ網をセットする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エプロンとタオルをチェアに掛ける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ﾀｰﾋﾞﾝ等の専用タオルで油抜きする（タオルの洗濯は別にすること）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その他ﾕﾆｯﾄの最終チェックを行う（椅子の稼働、ﾀｰﾋﾞﾝの稼働、注水状況等）</w:t>
            </w:r>
          </w:p>
        </w:tc>
      </w:tr>
      <w:tr w:rsidR="00053993">
        <w:tblPrEx>
          <w:tblCellMar>
            <w:top w:w="0" w:type="dxa"/>
            <w:bottom w:w="0" w:type="dxa"/>
          </w:tblCellMar>
        </w:tblPrEx>
        <w:tc>
          <w:tcPr>
            <w:tcW w:w="639" w:type="dxa"/>
          </w:tcPr>
          <w:p w:rsidR="00053993" w:rsidRDefault="00053993">
            <w:pPr>
              <w:numPr>
                <w:ilvl w:val="0"/>
                <w:numId w:val="3"/>
              </w:numPr>
              <w:rPr>
                <w:rFonts w:hint="eastAsia"/>
              </w:rPr>
            </w:pPr>
          </w:p>
        </w:tc>
        <w:tc>
          <w:tcPr>
            <w:tcW w:w="8063" w:type="dxa"/>
          </w:tcPr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＜ﾕﾆｯﾄの準備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＞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手拭き１枚、基本セット洗浄用タオル２枚、水切り用布巾１枚を用意する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ｽﾄｯﾋﾟﾝｸﾞとｴｷｽｶを各ﾁｪｱに置く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現像機の電源を入れる（１０分後に</w:t>
            </w:r>
            <w:r>
              <w:rPr>
                <w:rFonts w:hint="eastAsia"/>
              </w:rPr>
              <w:t>off</w:t>
            </w:r>
            <w:r>
              <w:rPr>
                <w:rFonts w:hint="eastAsia"/>
              </w:rPr>
              <w:t>）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洗い桶（緑）、小洗い桶（透明）に水とﾀｲﾌﾚｯｼｭを入れる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前日分のﾊﾌﾞﾗｼをタオルの上に置き、乾燥させる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水とﾄﾚｰｸﾘﾅｰを入れ直す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印象保存容器（湿ﾎﾞｯｸｽ）に水を入れる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前日の技工物があればトレーからはずし、トレーを洗う（宅急便に</w:t>
            </w:r>
            <w:proofErr w:type="spellStart"/>
            <w:r>
              <w:rPr>
                <w:rFonts w:hint="eastAsia"/>
              </w:rPr>
              <w:t>tel</w:t>
            </w:r>
            <w:proofErr w:type="spellEnd"/>
            <w:r>
              <w:rPr>
                <w:rFonts w:hint="eastAsia"/>
              </w:rPr>
              <w:t>）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超音波洗浄器に注水し、電源を入れる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寒天融解機の電源を入れる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三角ｺｰﾅｰをｾｯﾄする</w:t>
            </w:r>
          </w:p>
          <w:p w:rsidR="00053993" w:rsidRDefault="00053993">
            <w:pPr>
              <w:rPr>
                <w:rFonts w:hint="eastAsia"/>
              </w:rPr>
            </w:pPr>
            <w:r>
              <w:rPr>
                <w:rFonts w:hint="eastAsia"/>
              </w:rPr>
              <w:t>基本ｾｯﾄを格納する</w:t>
            </w:r>
          </w:p>
        </w:tc>
      </w:tr>
    </w:tbl>
    <w:p w:rsidR="00053993" w:rsidRDefault="00053993">
      <w:pPr>
        <w:rPr>
          <w:rFonts w:hint="eastAsia"/>
        </w:rPr>
      </w:pPr>
    </w:p>
    <w:sectPr w:rsidR="000539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871" w:rsidRDefault="00D87871">
      <w:r>
        <w:separator/>
      </w:r>
    </w:p>
  </w:endnote>
  <w:endnote w:type="continuationSeparator" w:id="0">
    <w:p w:rsidR="00D87871" w:rsidRDefault="00D87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78C" w:rsidRDefault="0000478C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993" w:rsidRDefault="0000478C">
    <w:pPr>
      <w:pStyle w:val="a4"/>
      <w:jc w:val="right"/>
      <w:rPr>
        <w:rFonts w:hint="eastAsia"/>
        <w:sz w:val="16"/>
      </w:rPr>
    </w:pPr>
    <w:r>
      <w:rPr>
        <w:rFonts w:hint="eastAsia"/>
        <w:sz w:val="16"/>
      </w:rPr>
      <w:t>株式会社インサイト作成</w:t>
    </w:r>
  </w:p>
  <w:p w:rsidR="00053993" w:rsidRDefault="00053993">
    <w:pPr>
      <w:pStyle w:val="a4"/>
      <w:jc w:val="right"/>
      <w:rPr>
        <w:rFonts w:hint="eastAsia"/>
        <w:sz w:val="16"/>
      </w:rPr>
    </w:pPr>
  </w:p>
  <w:p w:rsidR="00053993" w:rsidRDefault="00053993">
    <w:pPr>
      <w:pStyle w:val="a4"/>
      <w:jc w:val="right"/>
      <w:rPr>
        <w:rFonts w:hint="eastAsia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78C" w:rsidRDefault="0000478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871" w:rsidRDefault="00D87871">
      <w:r>
        <w:separator/>
      </w:r>
    </w:p>
  </w:footnote>
  <w:footnote w:type="continuationSeparator" w:id="0">
    <w:p w:rsidR="00D87871" w:rsidRDefault="00D878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78C" w:rsidRDefault="0000478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993" w:rsidRDefault="0000478C">
    <w:pPr>
      <w:pStyle w:val="a3"/>
      <w:rPr>
        <w:rFonts w:hint="eastAsia"/>
      </w:rPr>
    </w:pPr>
    <w:r>
      <w:rPr>
        <w:rStyle w:val="a5"/>
        <w:rFonts w:hint="eastAsia"/>
      </w:rPr>
      <w:t>●●</w:t>
    </w:r>
    <w:r w:rsidR="00053993">
      <w:rPr>
        <w:rStyle w:val="a5"/>
        <w:rFonts w:hint="eastAsia"/>
      </w:rPr>
      <w:t>歯科医院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78C" w:rsidRDefault="000047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A7DE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">
    <w:nsid w:val="2F742E4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">
    <w:nsid w:val="33347C51"/>
    <w:multiLevelType w:val="singleLevel"/>
    <w:tmpl w:val="78AE1BD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</w:abstractNum>
  <w:abstractNum w:abstractNumId="3">
    <w:nsid w:val="37EC09F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851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IPSpeechSession$" w:val="FALSE"/>
    <w:docVar w:name="IPSpeechSessionSaved$" w:val="FALSE"/>
  </w:docVars>
  <w:rsids>
    <w:rsidRoot w:val="0000478C"/>
    <w:rsid w:val="0000478C"/>
    <w:rsid w:val="00053993"/>
    <w:rsid w:val="0068267D"/>
    <w:rsid w:val="009A3644"/>
    <w:rsid w:val="009A6982"/>
    <w:rsid w:val="009F6D00"/>
    <w:rsid w:val="00D83576"/>
    <w:rsid w:val="00D8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Office\Dictdoc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Dictdoc.dot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朝の手順書</vt:lpstr>
      <vt:lpstr>朝の手順書</vt:lpstr>
    </vt:vector>
  </TitlesOfParts>
  <Company>ノブデンタルオフィス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朝の手順書</dc:title>
  <dc:creator>渡辺</dc:creator>
  <cp:lastModifiedBy>芳賀 峡子</cp:lastModifiedBy>
  <cp:revision>2</cp:revision>
  <cp:lastPrinted>2000-02-16T08:04:00Z</cp:lastPrinted>
  <dcterms:created xsi:type="dcterms:W3CDTF">2018-01-30T06:50:00Z</dcterms:created>
  <dcterms:modified xsi:type="dcterms:W3CDTF">2018-01-30T06:50:00Z</dcterms:modified>
</cp:coreProperties>
</file>